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65" w:rsidRDefault="00CB6F65" w:rsidP="00F80253">
      <w:pPr>
        <w:pStyle w:val="1"/>
        <w:spacing w:before="240" w:after="240"/>
        <w:rPr>
          <w:i w:val="0"/>
          <w:szCs w:val="28"/>
        </w:rPr>
      </w:pPr>
      <w:r w:rsidRPr="001C17EF">
        <w:rPr>
          <w:i w:val="0"/>
          <w:szCs w:val="28"/>
        </w:rPr>
        <w:t>ЧЕРНІГІВСЬКА</w:t>
      </w:r>
      <w:r w:rsidR="00F80253">
        <w:rPr>
          <w:i w:val="0"/>
          <w:szCs w:val="28"/>
        </w:rPr>
        <w:t xml:space="preserve"> </w:t>
      </w:r>
      <w:r w:rsidRPr="001C17EF">
        <w:rPr>
          <w:i w:val="0"/>
          <w:szCs w:val="28"/>
        </w:rPr>
        <w:t>ОБЛАСНА ДЕРЖАВНА АДМІНІСТРАЦІЯ</w:t>
      </w:r>
    </w:p>
    <w:p w:rsidR="00CB6F65" w:rsidRDefault="00CB6F65" w:rsidP="007A05EB">
      <w:pPr>
        <w:pStyle w:val="2"/>
        <w:spacing w:before="0" w:after="360"/>
        <w:jc w:val="center"/>
        <w:rPr>
          <w:rFonts w:ascii="Times New Roman" w:hAnsi="Times New Roman"/>
          <w:i w:val="0"/>
          <w:sz w:val="32"/>
          <w:szCs w:val="32"/>
        </w:rPr>
      </w:pPr>
      <w:r w:rsidRPr="00F80253">
        <w:rPr>
          <w:rFonts w:ascii="Times New Roman" w:hAnsi="Times New Roman"/>
          <w:i w:val="0"/>
          <w:sz w:val="32"/>
          <w:szCs w:val="32"/>
        </w:rPr>
        <w:t xml:space="preserve">УПРАВЛІННЯ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 xml:space="preserve">МІСТОБУДУВАННЯ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 xml:space="preserve">ТА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>АРХІТЕКТУРИ</w:t>
      </w:r>
    </w:p>
    <w:p w:rsidR="007A05EB" w:rsidRDefault="007A05EB" w:rsidP="007A05EB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7A05EB" w:rsidRPr="007A05EB" w:rsidRDefault="007A05EB" w:rsidP="007A05EB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A05EB" w:rsidRPr="00CA618C" w:rsidTr="00F10E95">
        <w:trPr>
          <w:trHeight w:val="620"/>
        </w:trPr>
        <w:tc>
          <w:tcPr>
            <w:tcW w:w="3622" w:type="dxa"/>
            <w:hideMark/>
          </w:tcPr>
          <w:p w:rsidR="007A05EB" w:rsidRPr="007A05EB" w:rsidRDefault="00B2575D" w:rsidP="00F10E95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 w:rsidR="008A4676" w:rsidRPr="0062618E">
              <w:rPr>
                <w:sz w:val="28"/>
                <w:szCs w:val="28"/>
              </w:rPr>
              <w:t>_</w:t>
            </w:r>
            <w:r w:rsidR="00396E0B" w:rsidRPr="0062618E">
              <w:rPr>
                <w:sz w:val="28"/>
                <w:szCs w:val="28"/>
              </w:rPr>
              <w:t>_______</w:t>
            </w:r>
            <w:r w:rsidR="001D4132" w:rsidRPr="0062618E">
              <w:rPr>
                <w:sz w:val="28"/>
                <w:szCs w:val="28"/>
              </w:rPr>
              <w:t>____</w:t>
            </w:r>
            <w:r w:rsidR="00396E0B" w:rsidRPr="00396E0B">
              <w:rPr>
                <w:sz w:val="28"/>
                <w:szCs w:val="28"/>
              </w:rPr>
              <w:t>2026 року</w:t>
            </w:r>
          </w:p>
        </w:tc>
        <w:tc>
          <w:tcPr>
            <w:tcW w:w="2758" w:type="dxa"/>
            <w:hideMark/>
          </w:tcPr>
          <w:p w:rsidR="007A05EB" w:rsidRPr="007A05EB" w:rsidRDefault="007A05EB" w:rsidP="00F10E95">
            <w:pPr>
              <w:spacing w:before="120"/>
              <w:jc w:val="center"/>
              <w:rPr>
                <w:sz w:val="28"/>
                <w:szCs w:val="28"/>
              </w:rPr>
            </w:pPr>
            <w:r w:rsidRPr="007A05EB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7A05EB" w:rsidRPr="007A05EB" w:rsidRDefault="007A05EB" w:rsidP="00F10E95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7A05EB">
              <w:rPr>
                <w:sz w:val="28"/>
                <w:szCs w:val="28"/>
              </w:rPr>
              <w:t xml:space="preserve">№ </w:t>
            </w:r>
            <w:bookmarkStart w:id="0" w:name="_GoBack"/>
            <w:r w:rsidRPr="0062618E">
              <w:rPr>
                <w:sz w:val="28"/>
                <w:szCs w:val="28"/>
              </w:rPr>
              <w:t>______</w:t>
            </w:r>
            <w:bookmarkEnd w:id="0"/>
            <w:r w:rsidRPr="007A05EB">
              <w:rPr>
                <w:sz w:val="28"/>
                <w:szCs w:val="28"/>
              </w:rPr>
              <w:t>________</w:t>
            </w:r>
          </w:p>
        </w:tc>
      </w:tr>
    </w:tbl>
    <w:p w:rsidR="004B378D" w:rsidRPr="001D3C12" w:rsidRDefault="004B378D" w:rsidP="009C395D"/>
    <w:p w:rsidR="001D3C12" w:rsidRPr="001D3C12" w:rsidRDefault="001D3C12" w:rsidP="009C395D"/>
    <w:p w:rsidR="00B2575D" w:rsidRDefault="00B2575D" w:rsidP="00FE4F73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Про </w:t>
      </w:r>
      <w:r w:rsidR="00F633D5">
        <w:rPr>
          <w:b/>
          <w:i/>
          <w:iCs/>
          <w:sz w:val="24"/>
          <w:szCs w:val="24"/>
        </w:rPr>
        <w:t>деякі питання організації діяльності</w:t>
      </w:r>
    </w:p>
    <w:p w:rsidR="00B2575D" w:rsidRDefault="00B2575D" w:rsidP="00B2575D">
      <w:pPr>
        <w:jc w:val="both"/>
        <w:rPr>
          <w:b/>
          <w:i/>
        </w:rPr>
      </w:pPr>
    </w:p>
    <w:p w:rsidR="00B2575D" w:rsidRPr="00FE4F73" w:rsidRDefault="00B2575D" w:rsidP="00B2575D">
      <w:pPr>
        <w:ind w:firstLine="708"/>
        <w:jc w:val="both"/>
        <w:rPr>
          <w:sz w:val="28"/>
          <w:szCs w:val="28"/>
        </w:rPr>
      </w:pPr>
      <w:r w:rsidRPr="00FE4F73">
        <w:rPr>
          <w:sz w:val="28"/>
          <w:szCs w:val="28"/>
        </w:rPr>
        <w:t xml:space="preserve">Відповідно до </w:t>
      </w:r>
      <w:r w:rsidR="00FE4F73" w:rsidRPr="00FE4F73">
        <w:rPr>
          <w:sz w:val="28"/>
          <w:szCs w:val="28"/>
        </w:rPr>
        <w:t xml:space="preserve">статті 53 </w:t>
      </w:r>
      <w:r w:rsidRPr="00FE4F73">
        <w:rPr>
          <w:sz w:val="28"/>
          <w:szCs w:val="28"/>
        </w:rPr>
        <w:t>Закону України «Про запобігання корупції»,</w:t>
      </w:r>
      <w:r w:rsidR="00FE4F73" w:rsidRPr="00FE4F73">
        <w:rPr>
          <w:sz w:val="28"/>
          <w:szCs w:val="28"/>
          <w:shd w:val="clear" w:color="auto" w:fill="FFFFFF"/>
        </w:rPr>
        <w:t xml:space="preserve"> </w:t>
      </w:r>
      <w:r w:rsidR="00FE4F73">
        <w:rPr>
          <w:sz w:val="28"/>
          <w:szCs w:val="28"/>
          <w:shd w:val="clear" w:color="auto" w:fill="FFFFFF"/>
        </w:rPr>
        <w:t>з</w:t>
      </w:r>
      <w:r w:rsidR="00FE4F73" w:rsidRPr="00FE4F73">
        <w:rPr>
          <w:sz w:val="28"/>
          <w:szCs w:val="28"/>
          <w:shd w:val="clear" w:color="auto" w:fill="FFFFFF"/>
        </w:rPr>
        <w:t>абезпечення умов для повідомлення інформації про можливі факти корупційних або пов’язаних з корупцією правопорушень, інших порушень цього Закону</w:t>
      </w:r>
      <w:r w:rsidRPr="00FE4F73">
        <w:rPr>
          <w:sz w:val="28"/>
          <w:szCs w:val="28"/>
        </w:rPr>
        <w:t xml:space="preserve"> </w:t>
      </w:r>
    </w:p>
    <w:p w:rsidR="00B2575D" w:rsidRDefault="00B2575D" w:rsidP="00B2575D">
      <w:pPr>
        <w:shd w:val="clear" w:color="auto" w:fill="FFFFFF"/>
        <w:spacing w:before="120" w:after="120"/>
        <w:ind w:firstLine="72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 а к а з у ю : </w:t>
      </w:r>
    </w:p>
    <w:p w:rsidR="0045032B" w:rsidRDefault="0045032B" w:rsidP="0045032B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6628F" w:rsidRPr="0046628F">
        <w:rPr>
          <w:sz w:val="28"/>
          <w:szCs w:val="28"/>
        </w:rPr>
        <w:t xml:space="preserve">ПРИЗНАЧИТИ ЗАВАДСЬКОГО Романа Вікторовича </w:t>
      </w:r>
      <w:r w:rsidR="00B2575D" w:rsidRPr="0046628F">
        <w:rPr>
          <w:sz w:val="28"/>
          <w:szCs w:val="28"/>
        </w:rPr>
        <w:t xml:space="preserve">головного спеціаліста </w:t>
      </w:r>
      <w:r w:rsidR="00907EAF" w:rsidRPr="0046628F">
        <w:rPr>
          <w:sz w:val="28"/>
          <w:szCs w:val="28"/>
        </w:rPr>
        <w:t xml:space="preserve">відділу територіального планування та охорони пам’яток архітектури </w:t>
      </w:r>
      <w:r w:rsidR="00B2575D" w:rsidRPr="0046628F">
        <w:rPr>
          <w:sz w:val="28"/>
          <w:szCs w:val="28"/>
        </w:rPr>
        <w:t>Управління містобудування та архітектури Чернігівської о</w:t>
      </w:r>
      <w:r w:rsidR="0046628F" w:rsidRPr="0046628F">
        <w:rPr>
          <w:sz w:val="28"/>
          <w:szCs w:val="28"/>
        </w:rPr>
        <w:t>бласної державної адміністрації особою відповідальною за систематичне вилучення, облік та первинний розгляд повідомлень, що надходять через спеціальну скриньку для повідомлень про корупційні та пов’я</w:t>
      </w:r>
      <w:r w:rsidR="0046628F">
        <w:rPr>
          <w:sz w:val="28"/>
          <w:szCs w:val="28"/>
        </w:rPr>
        <w:t>зані з корупцією правопорушення.</w:t>
      </w:r>
    </w:p>
    <w:p w:rsidR="0045032B" w:rsidRPr="0045032B" w:rsidRDefault="0045032B" w:rsidP="0045032B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E7AC3" w:rsidRPr="00FE7AC3">
        <w:rPr>
          <w:sz w:val="28"/>
          <w:szCs w:val="28"/>
        </w:rPr>
        <w:t xml:space="preserve">ЗАБЕЗПЕЧИТИ </w:t>
      </w:r>
      <w:r w:rsidR="00FE7AC3" w:rsidRPr="0045032B">
        <w:rPr>
          <w:sz w:val="28"/>
          <w:szCs w:val="28"/>
        </w:rPr>
        <w:t>регулярне вилучення кореспонденції з корупційної скриньки (не</w:t>
      </w:r>
      <w:r w:rsidRPr="0045032B">
        <w:rPr>
          <w:sz w:val="28"/>
          <w:szCs w:val="28"/>
        </w:rPr>
        <w:t xml:space="preserve"> рідше ніж один раз на тиждень), </w:t>
      </w:r>
      <w:r w:rsidRPr="0045032B">
        <w:rPr>
          <w:sz w:val="28"/>
          <w:szCs w:val="28"/>
          <w:lang w:eastAsia="en-US"/>
        </w:rPr>
        <w:t>дотримання суворої конфіденційності щодо особи викривача та змісту отриманих повідомлень, ведення Журналу обліку повідомлень, що надійшли через корупційну скриньку.</w:t>
      </w:r>
    </w:p>
    <w:p w:rsidR="00B2575D" w:rsidRDefault="00245BFD" w:rsidP="00B2575D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3C12">
        <w:rPr>
          <w:sz w:val="28"/>
          <w:szCs w:val="28"/>
        </w:rPr>
        <w:t>. </w:t>
      </w:r>
      <w:r w:rsidR="00B2575D">
        <w:rPr>
          <w:sz w:val="28"/>
          <w:szCs w:val="28"/>
        </w:rPr>
        <w:t>Контроль за виконання наказу залишаю за собою.</w:t>
      </w:r>
    </w:p>
    <w:p w:rsidR="00B2575D" w:rsidRDefault="00B2575D" w:rsidP="00B2575D">
      <w:pPr>
        <w:jc w:val="both"/>
        <w:rPr>
          <w:sz w:val="28"/>
          <w:szCs w:val="24"/>
        </w:rPr>
      </w:pPr>
    </w:p>
    <w:p w:rsidR="00642252" w:rsidRDefault="00642252" w:rsidP="00B2575D">
      <w:pPr>
        <w:jc w:val="both"/>
        <w:rPr>
          <w:sz w:val="28"/>
          <w:szCs w:val="24"/>
        </w:rPr>
      </w:pPr>
    </w:p>
    <w:p w:rsidR="00B2575D" w:rsidRDefault="00907EAF" w:rsidP="00B2575D">
      <w:pPr>
        <w:jc w:val="both"/>
        <w:rPr>
          <w:sz w:val="28"/>
          <w:szCs w:val="24"/>
        </w:rPr>
      </w:pPr>
      <w:r>
        <w:rPr>
          <w:sz w:val="28"/>
          <w:szCs w:val="24"/>
        </w:rPr>
        <w:t>Начальник</w:t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</w:r>
      <w:r w:rsidR="00642252">
        <w:rPr>
          <w:sz w:val="28"/>
          <w:szCs w:val="24"/>
        </w:rPr>
        <w:tab/>
        <w:t>Сергій КУРЕНЯ</w:t>
      </w: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245BFD" w:rsidRDefault="00245BFD" w:rsidP="00B2575D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rPr>
          <w:sz w:val="28"/>
          <w:szCs w:val="28"/>
        </w:rPr>
      </w:pPr>
    </w:p>
    <w:p w:rsidR="00245BFD" w:rsidRDefault="00245BFD" w:rsidP="00B2575D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rPr>
          <w:sz w:val="28"/>
          <w:szCs w:val="28"/>
        </w:rPr>
      </w:pPr>
    </w:p>
    <w:p w:rsidR="00245BFD" w:rsidRDefault="00245BFD" w:rsidP="00B2575D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rPr>
          <w:sz w:val="28"/>
          <w:szCs w:val="28"/>
        </w:rPr>
      </w:pPr>
    </w:p>
    <w:p w:rsidR="00245BFD" w:rsidRDefault="00245BFD" w:rsidP="00B2575D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rPr>
          <w:sz w:val="28"/>
          <w:szCs w:val="28"/>
        </w:rPr>
      </w:pPr>
    </w:p>
    <w:p w:rsidR="00B2575D" w:rsidRDefault="00B2575D" w:rsidP="00B2575D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З наказом озн</w:t>
      </w:r>
      <w:r w:rsidR="00245BFD">
        <w:rPr>
          <w:sz w:val="28"/>
          <w:szCs w:val="28"/>
        </w:rPr>
        <w:t>айомлений:</w:t>
      </w:r>
      <w:r w:rsidR="00245BFD">
        <w:rPr>
          <w:sz w:val="28"/>
          <w:szCs w:val="28"/>
        </w:rPr>
        <w:tab/>
        <w:t>Роман ЗАВАДСЬКИЙ</w:t>
      </w:r>
    </w:p>
    <w:p w:rsidR="00B2575D" w:rsidRDefault="00B2575D" w:rsidP="00B2575D">
      <w:pPr>
        <w:tabs>
          <w:tab w:val="left" w:pos="709"/>
          <w:tab w:val="left" w:pos="6521"/>
          <w:tab w:val="left" w:pos="6946"/>
          <w:tab w:val="left" w:pos="7020"/>
          <w:tab w:val="left" w:pos="7380"/>
          <w:tab w:val="right" w:pos="102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2575D" w:rsidRDefault="00B2575D" w:rsidP="00B2575D">
      <w:pPr>
        <w:tabs>
          <w:tab w:val="left" w:pos="709"/>
          <w:tab w:val="left" w:pos="6521"/>
          <w:tab w:val="left" w:pos="6946"/>
          <w:tab w:val="left" w:pos="7380"/>
          <w:tab w:val="left" w:pos="7722"/>
          <w:tab w:val="right" w:pos="10218"/>
        </w:tabs>
        <w:spacing w:line="360" w:lineRule="auto"/>
        <w:ind w:left="7088" w:hanging="7380"/>
        <w:rPr>
          <w:sz w:val="28"/>
          <w:szCs w:val="28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B2575D" w:rsidRDefault="00B2575D" w:rsidP="00B2575D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</w:p>
    <w:p w:rsidR="008F24D0" w:rsidRPr="001A4493" w:rsidRDefault="008F24D0" w:rsidP="00F80253">
      <w:pPr>
        <w:pStyle w:val="a6"/>
      </w:pPr>
    </w:p>
    <w:sectPr w:rsidR="008F24D0" w:rsidRPr="001A4493" w:rsidSect="00882329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93" w:rsidRDefault="00F45F93">
      <w:r>
        <w:separator/>
      </w:r>
    </w:p>
  </w:endnote>
  <w:endnote w:type="continuationSeparator" w:id="0">
    <w:p w:rsidR="00F45F93" w:rsidRDefault="00F4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93" w:rsidRDefault="00F45F93">
      <w:r>
        <w:separator/>
      </w:r>
    </w:p>
  </w:footnote>
  <w:footnote w:type="continuationSeparator" w:id="0">
    <w:p w:rsidR="00F45F93" w:rsidRDefault="00F45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Default="005A3BE2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72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17282" w:rsidRDefault="008172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Pr="00882329" w:rsidRDefault="005A3BE2" w:rsidP="006F2B06">
    <w:pPr>
      <w:pStyle w:val="a3"/>
      <w:framePr w:wrap="around" w:vAnchor="text" w:hAnchor="margin" w:xAlign="center" w:y="1"/>
      <w:spacing w:before="240"/>
      <w:rPr>
        <w:rStyle w:val="a4"/>
        <w:sz w:val="24"/>
        <w:szCs w:val="24"/>
      </w:rPr>
    </w:pPr>
    <w:r w:rsidRPr="00882329">
      <w:rPr>
        <w:rStyle w:val="a4"/>
        <w:sz w:val="24"/>
        <w:szCs w:val="24"/>
      </w:rPr>
      <w:fldChar w:fldCharType="begin"/>
    </w:r>
    <w:r w:rsidR="00817282" w:rsidRPr="00882329">
      <w:rPr>
        <w:rStyle w:val="a4"/>
        <w:sz w:val="24"/>
        <w:szCs w:val="24"/>
      </w:rPr>
      <w:instrText xml:space="preserve">PAGE  </w:instrText>
    </w:r>
    <w:r w:rsidRPr="00882329">
      <w:rPr>
        <w:rStyle w:val="a4"/>
        <w:sz w:val="24"/>
        <w:szCs w:val="24"/>
      </w:rPr>
      <w:fldChar w:fldCharType="separate"/>
    </w:r>
    <w:r w:rsidR="0062618E">
      <w:rPr>
        <w:rStyle w:val="a4"/>
        <w:noProof/>
        <w:sz w:val="24"/>
        <w:szCs w:val="24"/>
      </w:rPr>
      <w:t>2</w:t>
    </w:r>
    <w:r w:rsidRPr="00882329">
      <w:rPr>
        <w:rStyle w:val="a4"/>
        <w:sz w:val="24"/>
        <w:szCs w:val="24"/>
      </w:rPr>
      <w:fldChar w:fldCharType="end"/>
    </w:r>
  </w:p>
  <w:p w:rsidR="00817282" w:rsidRDefault="008172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29" w:rsidRDefault="00BA6326" w:rsidP="00882329">
    <w:pPr>
      <w:pStyle w:val="a3"/>
      <w:jc w:val="center"/>
    </w:pPr>
    <w:r>
      <w:rPr>
        <w:noProof/>
        <w:color w:val="333333"/>
        <w:szCs w:val="28"/>
        <w:lang w:val="en-US" w:eastAsia="en-US"/>
      </w:rPr>
      <w:drawing>
        <wp:inline distT="0" distB="0" distL="0" distR="0">
          <wp:extent cx="431165" cy="577850"/>
          <wp:effectExtent l="19050" t="0" r="6985" b="0"/>
          <wp:docPr id="1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451BF"/>
    <w:multiLevelType w:val="multilevel"/>
    <w:tmpl w:val="B806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282"/>
    <w:rsid w:val="0002336F"/>
    <w:rsid w:val="00023DC7"/>
    <w:rsid w:val="00025425"/>
    <w:rsid w:val="000435CB"/>
    <w:rsid w:val="0004794C"/>
    <w:rsid w:val="000607E9"/>
    <w:rsid w:val="00070A39"/>
    <w:rsid w:val="00080F7D"/>
    <w:rsid w:val="000A7180"/>
    <w:rsid w:val="000B2FB3"/>
    <w:rsid w:val="000B7104"/>
    <w:rsid w:val="00103E37"/>
    <w:rsid w:val="00115560"/>
    <w:rsid w:val="00115FF0"/>
    <w:rsid w:val="001453E5"/>
    <w:rsid w:val="0016437C"/>
    <w:rsid w:val="001A4493"/>
    <w:rsid w:val="001D3C12"/>
    <w:rsid w:val="001D4132"/>
    <w:rsid w:val="001E7F84"/>
    <w:rsid w:val="001F16B0"/>
    <w:rsid w:val="0023153B"/>
    <w:rsid w:val="00242D77"/>
    <w:rsid w:val="0024314D"/>
    <w:rsid w:val="00245BFD"/>
    <w:rsid w:val="002529BA"/>
    <w:rsid w:val="002F0F54"/>
    <w:rsid w:val="0031644A"/>
    <w:rsid w:val="00373D72"/>
    <w:rsid w:val="00373DF3"/>
    <w:rsid w:val="003860A1"/>
    <w:rsid w:val="00396E0B"/>
    <w:rsid w:val="003B7419"/>
    <w:rsid w:val="003F1A2B"/>
    <w:rsid w:val="0043511B"/>
    <w:rsid w:val="00443075"/>
    <w:rsid w:val="004465B2"/>
    <w:rsid w:val="0045032B"/>
    <w:rsid w:val="00466150"/>
    <w:rsid w:val="0046628F"/>
    <w:rsid w:val="00474F10"/>
    <w:rsid w:val="004B378D"/>
    <w:rsid w:val="004E0998"/>
    <w:rsid w:val="004F1B3A"/>
    <w:rsid w:val="0051378A"/>
    <w:rsid w:val="00547927"/>
    <w:rsid w:val="00574EB6"/>
    <w:rsid w:val="00586F4F"/>
    <w:rsid w:val="005A3BE2"/>
    <w:rsid w:val="005A7DD0"/>
    <w:rsid w:val="005D2A53"/>
    <w:rsid w:val="0061770A"/>
    <w:rsid w:val="00624082"/>
    <w:rsid w:val="0062618E"/>
    <w:rsid w:val="00626886"/>
    <w:rsid w:val="00642252"/>
    <w:rsid w:val="006971C1"/>
    <w:rsid w:val="006A48ED"/>
    <w:rsid w:val="006A592D"/>
    <w:rsid w:val="006C45FD"/>
    <w:rsid w:val="006C4DAD"/>
    <w:rsid w:val="006D4DEE"/>
    <w:rsid w:val="006F2B06"/>
    <w:rsid w:val="006F77A9"/>
    <w:rsid w:val="00705D1E"/>
    <w:rsid w:val="00707D64"/>
    <w:rsid w:val="0072589F"/>
    <w:rsid w:val="007867AD"/>
    <w:rsid w:val="007940B6"/>
    <w:rsid w:val="007A05EB"/>
    <w:rsid w:val="007A39E9"/>
    <w:rsid w:val="007B4759"/>
    <w:rsid w:val="007C334F"/>
    <w:rsid w:val="00802144"/>
    <w:rsid w:val="0080338C"/>
    <w:rsid w:val="008138AC"/>
    <w:rsid w:val="00817282"/>
    <w:rsid w:val="008478BD"/>
    <w:rsid w:val="0086748E"/>
    <w:rsid w:val="00882329"/>
    <w:rsid w:val="008940B0"/>
    <w:rsid w:val="008963E8"/>
    <w:rsid w:val="008A4676"/>
    <w:rsid w:val="008F24D0"/>
    <w:rsid w:val="009014DD"/>
    <w:rsid w:val="00907EAF"/>
    <w:rsid w:val="009112D1"/>
    <w:rsid w:val="00982D8F"/>
    <w:rsid w:val="009C2395"/>
    <w:rsid w:val="009C395D"/>
    <w:rsid w:val="009D5790"/>
    <w:rsid w:val="009F06F7"/>
    <w:rsid w:val="00A10DA7"/>
    <w:rsid w:val="00A2181F"/>
    <w:rsid w:val="00A26D5E"/>
    <w:rsid w:val="00A3148F"/>
    <w:rsid w:val="00A76D00"/>
    <w:rsid w:val="00AF60C7"/>
    <w:rsid w:val="00B1430A"/>
    <w:rsid w:val="00B24EAB"/>
    <w:rsid w:val="00B2575D"/>
    <w:rsid w:val="00B32AF8"/>
    <w:rsid w:val="00B61F33"/>
    <w:rsid w:val="00B84CCE"/>
    <w:rsid w:val="00BA6326"/>
    <w:rsid w:val="00BC47E7"/>
    <w:rsid w:val="00C015C7"/>
    <w:rsid w:val="00C52297"/>
    <w:rsid w:val="00C63D7F"/>
    <w:rsid w:val="00CA6A52"/>
    <w:rsid w:val="00CB6F65"/>
    <w:rsid w:val="00CD0185"/>
    <w:rsid w:val="00CE2B45"/>
    <w:rsid w:val="00D078F7"/>
    <w:rsid w:val="00D15F8B"/>
    <w:rsid w:val="00D5649D"/>
    <w:rsid w:val="00D77DF8"/>
    <w:rsid w:val="00D931F4"/>
    <w:rsid w:val="00E22D12"/>
    <w:rsid w:val="00ED3C85"/>
    <w:rsid w:val="00F06FAE"/>
    <w:rsid w:val="00F45F93"/>
    <w:rsid w:val="00F633D5"/>
    <w:rsid w:val="00F743AB"/>
    <w:rsid w:val="00F80253"/>
    <w:rsid w:val="00F87AFD"/>
    <w:rsid w:val="00FC4B48"/>
    <w:rsid w:val="00FC5EAE"/>
    <w:rsid w:val="00FE4F73"/>
    <w:rsid w:val="00FE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14AFB"/>
  <w15:docId w15:val="{D3F9E617-CFAD-44A8-8179-55B12CA9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FD"/>
    <w:rPr>
      <w:lang w:val="uk-UA"/>
    </w:rPr>
  </w:style>
  <w:style w:type="paragraph" w:styleId="1">
    <w:name w:val="heading 1"/>
    <w:basedOn w:val="a"/>
    <w:next w:val="a"/>
    <w:qFormat/>
    <w:rsid w:val="006C45FD"/>
    <w:pPr>
      <w:keepNext/>
      <w:ind w:hanging="11"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B6F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character" w:customStyle="1" w:styleId="20">
    <w:name w:val="Заголовок 2 Знак"/>
    <w:link w:val="2"/>
    <w:semiHidden/>
    <w:rsid w:val="00CB6F65"/>
    <w:rPr>
      <w:rFonts w:ascii="Calibri Light" w:hAnsi="Calibri Light"/>
      <w:b/>
      <w:bCs/>
      <w:i/>
      <w:iCs/>
      <w:sz w:val="28"/>
      <w:szCs w:val="28"/>
      <w:lang w:eastAsia="ru-RU"/>
    </w:rPr>
  </w:style>
  <w:style w:type="character" w:styleId="a8">
    <w:name w:val="Hyperlink"/>
    <w:uiPriority w:val="99"/>
    <w:unhideWhenUsed/>
    <w:rsid w:val="00CB6F65"/>
    <w:rPr>
      <w:color w:val="0000FF"/>
      <w:u w:val="single"/>
    </w:rPr>
  </w:style>
  <w:style w:type="paragraph" w:styleId="a9">
    <w:name w:val="Balloon Text"/>
    <w:basedOn w:val="a"/>
    <w:link w:val="aa"/>
    <w:rsid w:val="00CE2B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E2B45"/>
    <w:rPr>
      <w:rFonts w:ascii="Tahoma" w:hAnsi="Tahoma" w:cs="Tahoma"/>
      <w:sz w:val="16"/>
      <w:szCs w:val="16"/>
      <w:lang w:val="uk-UA"/>
    </w:rPr>
  </w:style>
  <w:style w:type="character" w:customStyle="1" w:styleId="inqyif">
    <w:name w:val="inqyif"/>
    <w:basedOn w:val="a0"/>
    <w:rsid w:val="0045032B"/>
  </w:style>
  <w:style w:type="paragraph" w:styleId="ab">
    <w:name w:val="List Paragraph"/>
    <w:basedOn w:val="a"/>
    <w:uiPriority w:val="34"/>
    <w:qFormat/>
    <w:rsid w:val="00450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25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T</vt:lpstr>
      <vt:lpstr>ЧЕРНІГІВСЬКА ОБЛАСНА ДЕРЖАВНА АДМІНІСТРАЦІЯ</vt:lpstr>
      <vt:lpstr>    УПРАВЛІННЯ  МІСТОБУДУВАННЯ  ТА  АРХІТЕКТУРИ</vt:lpstr>
    </vt:vector>
  </TitlesOfParts>
  <Company>ADM</Company>
  <LinksUpToDate>false</LinksUpToDate>
  <CharactersWithSpaces>1285</CharactersWithSpaces>
  <SharedDoc>false</SharedDoc>
  <HLinks>
    <vt:vector size="6" baseType="variant">
      <vt:variant>
        <vt:i4>4063336</vt:i4>
      </vt:variant>
      <vt:variant>
        <vt:i4>0</vt:i4>
      </vt:variant>
      <vt:variant>
        <vt:i4>0</vt:i4>
      </vt:variant>
      <vt:variant>
        <vt:i4>5</vt:i4>
      </vt:variant>
      <vt:variant>
        <vt:lpwstr>http://umba.cg.gov.ua/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Admin</cp:lastModifiedBy>
  <cp:revision>19</cp:revision>
  <cp:lastPrinted>2026-09-03T13:05:00Z</cp:lastPrinted>
  <dcterms:created xsi:type="dcterms:W3CDTF">2025-07-16T14:22:00Z</dcterms:created>
  <dcterms:modified xsi:type="dcterms:W3CDTF">2026-09-03T13:05:00Z</dcterms:modified>
</cp:coreProperties>
</file>